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F67" w:rsidRDefault="00503F67" w:rsidP="00120EA7">
      <w:pPr>
        <w:pStyle w:val="31"/>
        <w:rPr>
          <w:b/>
          <w:color w:val="666666"/>
          <w:sz w:val="28"/>
          <w:szCs w:val="28"/>
        </w:rPr>
      </w:pPr>
    </w:p>
    <w:p w:rsidR="00503F67" w:rsidRDefault="00503F67" w:rsidP="009B1232">
      <w:pPr>
        <w:pStyle w:val="31"/>
        <w:jc w:val="center"/>
        <w:rPr>
          <w:b/>
          <w:color w:val="666666"/>
          <w:sz w:val="28"/>
          <w:szCs w:val="28"/>
        </w:rPr>
      </w:pPr>
    </w:p>
    <w:p w:rsidR="00503F67" w:rsidRDefault="00503F67" w:rsidP="00120EA7">
      <w:pPr>
        <w:autoSpaceDN w:val="0"/>
      </w:pPr>
      <w:r>
        <w:t xml:space="preserve">                                                                ИНФОРМАЦИОННЫЙ БЮЛЛЕТЕНЬ </w:t>
      </w:r>
    </w:p>
    <w:p w:rsidR="00503F67" w:rsidRDefault="00503F67" w:rsidP="00120EA7">
      <w:pPr>
        <w:autoSpaceDN w:val="0"/>
      </w:pPr>
      <w:r>
        <w:t xml:space="preserve">                                                                КАЛАСЕВСКОГО СЕЛЬСКОГО ПОСЕЛЕНИЯ </w:t>
      </w:r>
    </w:p>
    <w:p w:rsidR="00503F67" w:rsidRDefault="00503F67" w:rsidP="00120EA7">
      <w:pPr>
        <w:autoSpaceDN w:val="0"/>
      </w:pPr>
      <w:r>
        <w:t xml:space="preserve">                                                               АРДАТОВСКОГО МУНИЦИПАЛЬНОГО РАЙОНА </w:t>
      </w:r>
    </w:p>
    <w:p w:rsidR="00503F67" w:rsidRDefault="00503F67" w:rsidP="00120EA7">
      <w:pPr>
        <w:autoSpaceDN w:val="0"/>
      </w:pPr>
      <w:r>
        <w:t xml:space="preserve">                                                                РЕСПУБЛИКИ МОРДОВИЯ </w:t>
      </w:r>
    </w:p>
    <w:p w:rsidR="00503F67" w:rsidRDefault="00503F67" w:rsidP="00120EA7">
      <w:pPr>
        <w:autoSpaceDN w:val="0"/>
      </w:pPr>
      <w:r>
        <w:t xml:space="preserve">         является официальным печатным </w:t>
      </w:r>
    </w:p>
    <w:p w:rsidR="00503F67" w:rsidRDefault="00503F67" w:rsidP="00120EA7">
      <w:pPr>
        <w:autoSpaceDN w:val="0"/>
      </w:pPr>
      <w:r>
        <w:t xml:space="preserve">         изданием Каласевского сельского </w:t>
      </w:r>
    </w:p>
    <w:p w:rsidR="00503F67" w:rsidRDefault="00503F67" w:rsidP="00120EA7">
      <w:pPr>
        <w:autoSpaceDN w:val="0"/>
      </w:pPr>
      <w:r>
        <w:t xml:space="preserve">         поселения Ардатовского </w:t>
      </w:r>
    </w:p>
    <w:p w:rsidR="00503F67" w:rsidRDefault="00503F67" w:rsidP="00120EA7">
      <w:pPr>
        <w:autoSpaceDN w:val="0"/>
      </w:pPr>
      <w:r>
        <w:t xml:space="preserve">         муниципального района РМ </w:t>
      </w:r>
    </w:p>
    <w:p w:rsidR="00503F67" w:rsidRDefault="00503F67" w:rsidP="00120EA7">
      <w:pPr>
        <w:autoSpaceDN w:val="0"/>
        <w:rPr>
          <w:b/>
          <w:bCs/>
          <w:sz w:val="28"/>
          <w:szCs w:val="28"/>
        </w:rPr>
      </w:pPr>
      <w:r>
        <w:t xml:space="preserve">        18.02.2026 года №4</w:t>
      </w:r>
    </w:p>
    <w:p w:rsidR="00503F67" w:rsidRPr="00120EA7" w:rsidRDefault="00503F67" w:rsidP="00120EA7">
      <w:pPr>
        <w:autoSpaceDN w:val="0"/>
        <w:jc w:val="both"/>
      </w:pPr>
      <w:r>
        <w:t>____________________________________________________________________________</w:t>
      </w:r>
    </w:p>
    <w:p w:rsidR="00503F67" w:rsidRPr="006D7834" w:rsidRDefault="00503F67" w:rsidP="00A215E4">
      <w:pPr>
        <w:shd w:val="clear" w:color="auto" w:fill="FFFFFF"/>
        <w:jc w:val="center"/>
        <w:rPr>
          <w:b/>
          <w:bCs/>
          <w:sz w:val="25"/>
          <w:szCs w:val="25"/>
        </w:rPr>
      </w:pPr>
      <w:r w:rsidRPr="006D7834">
        <w:rPr>
          <w:b/>
          <w:bCs/>
          <w:sz w:val="25"/>
          <w:szCs w:val="25"/>
        </w:rPr>
        <w:t xml:space="preserve">Извещение о проведении общего собрания участников долевой </w:t>
      </w:r>
    </w:p>
    <w:p w:rsidR="00503F67" w:rsidRPr="006D7834" w:rsidRDefault="00503F67" w:rsidP="00A215E4">
      <w:pPr>
        <w:shd w:val="clear" w:color="auto" w:fill="FFFFFF"/>
        <w:jc w:val="center"/>
        <w:rPr>
          <w:b/>
          <w:bCs/>
          <w:sz w:val="25"/>
          <w:szCs w:val="25"/>
        </w:rPr>
      </w:pPr>
      <w:r w:rsidRPr="006D7834">
        <w:rPr>
          <w:b/>
          <w:bCs/>
          <w:sz w:val="25"/>
          <w:szCs w:val="25"/>
        </w:rPr>
        <w:t xml:space="preserve">собственности на земельный участок </w:t>
      </w:r>
      <w:r w:rsidRPr="006D7834">
        <w:rPr>
          <w:b/>
          <w:bCs/>
          <w:sz w:val="25"/>
          <w:szCs w:val="25"/>
          <w:shd w:val="clear" w:color="auto" w:fill="FFFFFF"/>
        </w:rPr>
        <w:t>из земель сельскохозяйственного назначения</w:t>
      </w:r>
    </w:p>
    <w:p w:rsidR="00503F67" w:rsidRPr="006D7834" w:rsidRDefault="00503F67" w:rsidP="00A215E4">
      <w:pPr>
        <w:ind w:firstLine="993"/>
        <w:jc w:val="both"/>
        <w:rPr>
          <w:b/>
          <w:bCs/>
          <w:sz w:val="25"/>
          <w:szCs w:val="25"/>
        </w:rPr>
      </w:pPr>
    </w:p>
    <w:p w:rsidR="00503F67" w:rsidRPr="006D7834" w:rsidRDefault="00503F67" w:rsidP="00A215E4">
      <w:pPr>
        <w:ind w:firstLine="993"/>
        <w:jc w:val="both"/>
        <w:rPr>
          <w:sz w:val="25"/>
          <w:szCs w:val="25"/>
        </w:rPr>
      </w:pPr>
      <w:r w:rsidRPr="006D7834">
        <w:rPr>
          <w:sz w:val="25"/>
          <w:szCs w:val="25"/>
        </w:rPr>
        <w:t xml:space="preserve">Администрация Каласевского сельского поселения Ардатовского муниципального района Республики Мордовия, в соответствии со ст. 14.1. Федерального закона от 24.07.2002 г. №101-ФЗ «Об обороте земель сельскохозяйственного назначения», извещает участников общей долевой собственности на земельный участок сельскохозяйственного назначения, с кадастровым номером </w:t>
      </w:r>
      <w:r w:rsidRPr="006D7834">
        <w:rPr>
          <w:rFonts w:eastAsia="TimesNewRomanPSMT"/>
          <w:sz w:val="25"/>
          <w:szCs w:val="25"/>
        </w:rPr>
        <w:t>13:01:0307001:99</w:t>
      </w:r>
      <w:r w:rsidRPr="006D7834">
        <w:rPr>
          <w:sz w:val="25"/>
          <w:szCs w:val="25"/>
        </w:rPr>
        <w:t xml:space="preserve">, площадью </w:t>
      </w:r>
      <w:r w:rsidRPr="006D7834">
        <w:rPr>
          <w:sz w:val="25"/>
          <w:szCs w:val="25"/>
          <w:shd w:val="clear" w:color="auto" w:fill="FFFFFF"/>
        </w:rPr>
        <w:t>3525661</w:t>
      </w:r>
      <w:r w:rsidRPr="006D7834">
        <w:rPr>
          <w:sz w:val="25"/>
          <w:szCs w:val="25"/>
        </w:rPr>
        <w:t xml:space="preserve"> кв.м., находящегося по адресу: </w:t>
      </w:r>
      <w:r w:rsidRPr="006D7834">
        <w:rPr>
          <w:rFonts w:eastAsia="TimesNewRomanPSMT"/>
          <w:sz w:val="25"/>
          <w:szCs w:val="25"/>
        </w:rPr>
        <w:t xml:space="preserve">Республика Мордовия, Ардатовский район, СХПК «Дружба», </w:t>
      </w:r>
      <w:r w:rsidRPr="006D7834">
        <w:rPr>
          <w:b/>
          <w:bCs/>
          <w:sz w:val="25"/>
          <w:szCs w:val="25"/>
        </w:rPr>
        <w:t xml:space="preserve">о проведении общего собрания участников долевой собственности земельного участка </w:t>
      </w:r>
      <w:r>
        <w:rPr>
          <w:b/>
          <w:bCs/>
          <w:sz w:val="25"/>
          <w:szCs w:val="25"/>
        </w:rPr>
        <w:t>06.04</w:t>
      </w:r>
      <w:r w:rsidRPr="006D7834">
        <w:rPr>
          <w:b/>
          <w:bCs/>
          <w:sz w:val="25"/>
          <w:szCs w:val="25"/>
        </w:rPr>
        <w:t>.2026 года в 12 часов 00 минут</w:t>
      </w:r>
      <w:r w:rsidRPr="006D7834">
        <w:rPr>
          <w:sz w:val="25"/>
          <w:szCs w:val="25"/>
        </w:rPr>
        <w:t xml:space="preserve">, в здании Администрации Каласевского сельского поселения, по адресу: </w:t>
      </w:r>
      <w:r w:rsidRPr="006D7834">
        <w:rPr>
          <w:sz w:val="25"/>
          <w:szCs w:val="25"/>
          <w:shd w:val="clear" w:color="auto" w:fill="FFFFFF"/>
        </w:rPr>
        <w:t>Республика Мордовия, Ардатовский район, с. Каласево, ул. Овражная, д. 18.</w:t>
      </w:r>
      <w:r w:rsidRPr="006D7834">
        <w:rPr>
          <w:sz w:val="25"/>
          <w:szCs w:val="25"/>
        </w:rPr>
        <w:t xml:space="preserve"> Начало регистрации участников собрания в 11 часов 45 минут, окончание регистрации 12 часов 00 минут. </w:t>
      </w:r>
    </w:p>
    <w:p w:rsidR="00503F67" w:rsidRPr="006D7834" w:rsidRDefault="00503F67" w:rsidP="00A215E4">
      <w:pPr>
        <w:ind w:firstLine="993"/>
        <w:jc w:val="both"/>
        <w:rPr>
          <w:rFonts w:eastAsia="TimesNewRomanPSMT"/>
          <w:sz w:val="25"/>
          <w:szCs w:val="25"/>
        </w:rPr>
      </w:pPr>
      <w:r w:rsidRPr="006D7834">
        <w:rPr>
          <w:sz w:val="25"/>
          <w:szCs w:val="25"/>
        </w:rPr>
        <w:t>Общее собрание созывается по инициативе участника долевой собственности ЗАО «Мордовский бекон» (ИНН 1322119933).</w:t>
      </w:r>
    </w:p>
    <w:p w:rsidR="00503F67" w:rsidRPr="006D7834" w:rsidRDefault="00503F67" w:rsidP="00A215E4">
      <w:pPr>
        <w:shd w:val="clear" w:color="auto" w:fill="FFFFFF"/>
        <w:ind w:firstLine="993"/>
        <w:jc w:val="both"/>
        <w:rPr>
          <w:sz w:val="25"/>
          <w:szCs w:val="25"/>
        </w:rPr>
      </w:pPr>
      <w:r w:rsidRPr="006D7834">
        <w:rPr>
          <w:sz w:val="25"/>
          <w:szCs w:val="25"/>
        </w:rPr>
        <w:t xml:space="preserve"> Для регистрации лицам, которые имеют право принимать участие в собрании, при себе необходимо иметь: участнику долевой собственности - паспорт и документ, удостоверяющие право собственности на землю, представителю участника долевой собственности по доверенности - паспорт, надлежащим образом нотариально оформленную доверенность на голосование и документ, удостоверяющий право собственности на землю; наследнику участника долевой собственности - паспорт, свидетельство о праве на наследство и документ, удостоверяющий право собственности на землю. </w:t>
      </w:r>
    </w:p>
    <w:p w:rsidR="00503F67" w:rsidRPr="006D7834" w:rsidRDefault="00503F67" w:rsidP="00A215E4">
      <w:pPr>
        <w:ind w:firstLine="993"/>
        <w:jc w:val="both"/>
        <w:rPr>
          <w:sz w:val="25"/>
          <w:szCs w:val="25"/>
        </w:rPr>
      </w:pPr>
    </w:p>
    <w:p w:rsidR="00503F67" w:rsidRPr="006D7834" w:rsidRDefault="00503F67" w:rsidP="00A215E4">
      <w:pPr>
        <w:ind w:firstLine="993"/>
        <w:jc w:val="both"/>
        <w:rPr>
          <w:sz w:val="25"/>
          <w:szCs w:val="25"/>
        </w:rPr>
      </w:pPr>
      <w:r w:rsidRPr="006D7834">
        <w:rPr>
          <w:sz w:val="25"/>
          <w:szCs w:val="25"/>
        </w:rPr>
        <w:t xml:space="preserve">Повестка дня общего собрания: </w:t>
      </w:r>
    </w:p>
    <w:p w:rsidR="00503F67" w:rsidRPr="006D7834" w:rsidRDefault="00503F67" w:rsidP="00A215E4">
      <w:pPr>
        <w:numPr>
          <w:ilvl w:val="0"/>
          <w:numId w:val="2"/>
        </w:numPr>
        <w:suppressAutoHyphens/>
        <w:ind w:left="0" w:firstLine="993"/>
        <w:jc w:val="both"/>
        <w:rPr>
          <w:sz w:val="25"/>
          <w:szCs w:val="25"/>
        </w:rPr>
      </w:pPr>
      <w:r w:rsidRPr="006D7834">
        <w:rPr>
          <w:sz w:val="25"/>
          <w:szCs w:val="25"/>
        </w:rPr>
        <w:t>Избрание председателя общего собрания участников долевой собственности на земельный участок.</w:t>
      </w:r>
    </w:p>
    <w:p w:rsidR="00503F67" w:rsidRPr="006D7834" w:rsidRDefault="00503F67" w:rsidP="00A215E4">
      <w:pPr>
        <w:numPr>
          <w:ilvl w:val="0"/>
          <w:numId w:val="2"/>
        </w:numPr>
        <w:suppressAutoHyphens/>
        <w:ind w:left="0" w:firstLine="993"/>
        <w:jc w:val="both"/>
        <w:rPr>
          <w:sz w:val="25"/>
          <w:szCs w:val="25"/>
        </w:rPr>
      </w:pPr>
      <w:r w:rsidRPr="006D7834">
        <w:rPr>
          <w:sz w:val="25"/>
          <w:szCs w:val="25"/>
        </w:rPr>
        <w:t>Избрание секретаря общего собрания участников долевой собственности на земельный участок.</w:t>
      </w:r>
    </w:p>
    <w:p w:rsidR="00503F67" w:rsidRPr="006D7834" w:rsidRDefault="00503F67" w:rsidP="00A215E4">
      <w:pPr>
        <w:numPr>
          <w:ilvl w:val="0"/>
          <w:numId w:val="2"/>
        </w:numPr>
        <w:suppressAutoHyphens/>
        <w:ind w:left="0" w:firstLine="993"/>
        <w:jc w:val="both"/>
        <w:rPr>
          <w:sz w:val="25"/>
          <w:szCs w:val="25"/>
        </w:rPr>
      </w:pPr>
      <w:r w:rsidRPr="006D7834">
        <w:rPr>
          <w:sz w:val="25"/>
          <w:szCs w:val="25"/>
        </w:rPr>
        <w:t>Подсчет голосов.</w:t>
      </w:r>
    </w:p>
    <w:p w:rsidR="00503F67" w:rsidRPr="006D7834" w:rsidRDefault="00503F67" w:rsidP="00A215E4">
      <w:pPr>
        <w:numPr>
          <w:ilvl w:val="0"/>
          <w:numId w:val="3"/>
        </w:numPr>
        <w:shd w:val="clear" w:color="auto" w:fill="FFFFFF"/>
        <w:ind w:left="0" w:firstLine="993"/>
        <w:jc w:val="both"/>
        <w:rPr>
          <w:sz w:val="25"/>
          <w:szCs w:val="25"/>
        </w:rPr>
      </w:pPr>
      <w:r w:rsidRPr="006D7834">
        <w:rPr>
          <w:sz w:val="25"/>
          <w:szCs w:val="25"/>
        </w:rPr>
        <w:t xml:space="preserve">О предоставлении в аренду ЗАО «Мордовский бекон» (ИНН 1322119933) земельного участка с кадастровым номером </w:t>
      </w:r>
      <w:r w:rsidRPr="006D7834">
        <w:rPr>
          <w:rFonts w:eastAsia="TimesNewRomanPSMT"/>
          <w:sz w:val="25"/>
          <w:szCs w:val="25"/>
        </w:rPr>
        <w:t xml:space="preserve">13:01:0307001:99, путем заключения договора аренды земельного участка. </w:t>
      </w:r>
    </w:p>
    <w:p w:rsidR="00503F67" w:rsidRPr="006D7834" w:rsidRDefault="00503F67" w:rsidP="00A215E4">
      <w:pPr>
        <w:numPr>
          <w:ilvl w:val="0"/>
          <w:numId w:val="3"/>
        </w:numPr>
        <w:shd w:val="clear" w:color="auto" w:fill="FFFFFF"/>
        <w:ind w:left="0" w:firstLine="993"/>
        <w:jc w:val="both"/>
        <w:rPr>
          <w:sz w:val="25"/>
          <w:szCs w:val="25"/>
        </w:rPr>
      </w:pPr>
      <w:r w:rsidRPr="006D7834">
        <w:rPr>
          <w:sz w:val="25"/>
          <w:szCs w:val="25"/>
        </w:rPr>
        <w:t xml:space="preserve">Об определении части земельного участка, планируемой к использованию для сельскохозяйственного производства, в рамках заключенного договора аренды земельного участка с кадастровым номером </w:t>
      </w:r>
      <w:r w:rsidRPr="006D7834">
        <w:rPr>
          <w:rFonts w:eastAsia="TimesNewRomanPSMT"/>
          <w:sz w:val="25"/>
          <w:szCs w:val="25"/>
        </w:rPr>
        <w:t>13:01:0307001:99</w:t>
      </w:r>
      <w:r w:rsidRPr="006D7834">
        <w:rPr>
          <w:sz w:val="25"/>
          <w:szCs w:val="25"/>
        </w:rPr>
        <w:t>.</w:t>
      </w:r>
    </w:p>
    <w:p w:rsidR="00503F67" w:rsidRPr="006D7834" w:rsidRDefault="00503F67" w:rsidP="00A215E4">
      <w:pPr>
        <w:numPr>
          <w:ilvl w:val="0"/>
          <w:numId w:val="3"/>
        </w:numPr>
        <w:shd w:val="clear" w:color="auto" w:fill="FFFFFF"/>
        <w:ind w:left="0" w:firstLine="993"/>
        <w:jc w:val="both"/>
        <w:rPr>
          <w:sz w:val="25"/>
          <w:szCs w:val="25"/>
        </w:rPr>
      </w:pPr>
      <w:r w:rsidRPr="006D7834">
        <w:rPr>
          <w:sz w:val="25"/>
          <w:szCs w:val="25"/>
        </w:rPr>
        <w:t xml:space="preserve">Об утверждении размера арендной платы, срока и иных условий договора аренды земельного участка с кадастровым номером </w:t>
      </w:r>
      <w:r w:rsidRPr="006D7834">
        <w:rPr>
          <w:rFonts w:eastAsia="TimesNewRomanPSMT"/>
          <w:sz w:val="25"/>
          <w:szCs w:val="25"/>
        </w:rPr>
        <w:t>13:01:0307001:99.</w:t>
      </w:r>
      <w:r w:rsidRPr="006D7834">
        <w:rPr>
          <w:sz w:val="25"/>
          <w:szCs w:val="25"/>
        </w:rPr>
        <w:t xml:space="preserve"> </w:t>
      </w:r>
    </w:p>
    <w:p w:rsidR="00503F67" w:rsidRPr="006D7834" w:rsidRDefault="00503F67" w:rsidP="00A215E4">
      <w:pPr>
        <w:numPr>
          <w:ilvl w:val="0"/>
          <w:numId w:val="3"/>
        </w:numPr>
        <w:shd w:val="clear" w:color="auto" w:fill="FFFFFF"/>
        <w:ind w:left="0" w:firstLine="993"/>
        <w:jc w:val="both"/>
        <w:rPr>
          <w:sz w:val="25"/>
          <w:szCs w:val="25"/>
        </w:rPr>
      </w:pPr>
      <w:r w:rsidRPr="006D7834">
        <w:rPr>
          <w:sz w:val="25"/>
          <w:szCs w:val="25"/>
        </w:rPr>
        <w:t>Об избрании лица, уполномоченного от имени участников долевой собственности без доверенности действовать при осуществлении прав, предусмотренных ч.6 п.3 ст.14 ФЗ № 101-ФЗ от 24.07.2002 г. «Об обороте земель сельскохозяйственного назначения», в том числе об объеме и сроках таких полномочий.</w:t>
      </w:r>
    </w:p>
    <w:p w:rsidR="00503F67" w:rsidRPr="006D7834" w:rsidRDefault="00503F67" w:rsidP="00A215E4">
      <w:pPr>
        <w:ind w:firstLine="993"/>
        <w:jc w:val="both"/>
        <w:rPr>
          <w:sz w:val="25"/>
          <w:szCs w:val="25"/>
        </w:rPr>
      </w:pPr>
    </w:p>
    <w:p w:rsidR="00503F67" w:rsidRPr="006D7834" w:rsidRDefault="00503F67" w:rsidP="00A215E4">
      <w:pPr>
        <w:shd w:val="clear" w:color="auto" w:fill="FFFFFF"/>
        <w:ind w:firstLine="993"/>
        <w:jc w:val="both"/>
        <w:rPr>
          <w:sz w:val="25"/>
          <w:szCs w:val="25"/>
        </w:rPr>
      </w:pPr>
      <w:r w:rsidRPr="006D7834">
        <w:rPr>
          <w:sz w:val="25"/>
          <w:szCs w:val="25"/>
        </w:rPr>
        <w:t xml:space="preserve">Ознакомиться с документами, по вопросам вынесенным на обсуждение общего собрания, можно в Администрации </w:t>
      </w:r>
      <w:r>
        <w:rPr>
          <w:sz w:val="25"/>
          <w:szCs w:val="25"/>
        </w:rPr>
        <w:t>Каласевского</w:t>
      </w:r>
      <w:r w:rsidRPr="006D7834">
        <w:rPr>
          <w:sz w:val="25"/>
          <w:szCs w:val="25"/>
        </w:rPr>
        <w:t xml:space="preserve"> сельского поселения </w:t>
      </w:r>
      <w:r>
        <w:rPr>
          <w:sz w:val="25"/>
          <w:szCs w:val="25"/>
        </w:rPr>
        <w:t>Ардатовского</w:t>
      </w:r>
      <w:r w:rsidRPr="006D7834">
        <w:rPr>
          <w:sz w:val="25"/>
          <w:szCs w:val="25"/>
        </w:rPr>
        <w:t xml:space="preserve"> муниципального района Республики Мордовия по адресу: </w:t>
      </w:r>
      <w:r w:rsidRPr="006D7834">
        <w:rPr>
          <w:sz w:val="25"/>
          <w:szCs w:val="25"/>
          <w:shd w:val="clear" w:color="auto" w:fill="FFFFFF"/>
        </w:rPr>
        <w:t>431864, Республика Мордовия, Ардатовский район, с. Каласево, ул. Овражная, д. 18</w:t>
      </w:r>
      <w:r w:rsidRPr="006D7834">
        <w:rPr>
          <w:sz w:val="25"/>
          <w:szCs w:val="25"/>
        </w:rPr>
        <w:t>, в течение 40 дней со дня опубликования настоящего извещения в средствах массовой информации. Телефон для справок 89875672002.</w:t>
      </w:r>
    </w:p>
    <w:p w:rsidR="00503F67" w:rsidRPr="003623CE" w:rsidRDefault="00503F67" w:rsidP="00A215E4">
      <w:pPr>
        <w:pStyle w:val="1"/>
        <w:spacing w:before="0" w:after="0" w:line="240" w:lineRule="auto"/>
        <w:ind w:right="-142"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503F67" w:rsidRPr="003623CE" w:rsidRDefault="00503F67" w:rsidP="00A215E4">
      <w:pPr>
        <w:pStyle w:val="1"/>
        <w:spacing w:before="0" w:after="0" w:line="240" w:lineRule="auto"/>
        <w:ind w:right="-142"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503F67" w:rsidRDefault="00503F67" w:rsidP="009B1232"/>
    <w:p w:rsidR="00503F67" w:rsidRDefault="00503F67" w:rsidP="00120EA7">
      <w:pPr>
        <w:autoSpaceDN w:val="0"/>
        <w:jc w:val="both"/>
      </w:pPr>
      <w:r>
        <w:t>_____________________________________________________________________________</w:t>
      </w:r>
    </w:p>
    <w:p w:rsidR="00503F67" w:rsidRDefault="00503F67" w:rsidP="009B1232"/>
    <w:p w:rsidR="00503F67" w:rsidRDefault="00503F67" w:rsidP="00120EA7">
      <w:pPr>
        <w:autoSpaceDN w:val="0"/>
        <w:jc w:val="right"/>
      </w:pPr>
      <w:r>
        <w:t xml:space="preserve">Информационный бюллетень Каласевского </w:t>
      </w:r>
    </w:p>
    <w:p w:rsidR="00503F67" w:rsidRDefault="00503F67" w:rsidP="00120EA7">
      <w:pPr>
        <w:autoSpaceDN w:val="0"/>
        <w:jc w:val="right"/>
      </w:pPr>
      <w:r>
        <w:t xml:space="preserve">                                                                                   сельского поселения 18.02. 2026 года №4</w:t>
      </w:r>
    </w:p>
    <w:p w:rsidR="00503F67" w:rsidRDefault="00503F67" w:rsidP="00120EA7">
      <w:pPr>
        <w:autoSpaceDN w:val="0"/>
        <w:jc w:val="right"/>
      </w:pPr>
      <w:r>
        <w:t xml:space="preserve">                                                                                            Учредитель: Совет депутатов Каласевского  сельского поселения</w:t>
      </w:r>
    </w:p>
    <w:p w:rsidR="00503F67" w:rsidRDefault="00503F67" w:rsidP="00120EA7">
      <w:pPr>
        <w:autoSpaceDN w:val="0"/>
        <w:jc w:val="right"/>
      </w:pPr>
      <w:r>
        <w:t xml:space="preserve">                                                                          Ардатовского муниципальноо района</w:t>
      </w:r>
    </w:p>
    <w:p w:rsidR="00503F67" w:rsidRDefault="00503F67" w:rsidP="00120EA7">
      <w:pPr>
        <w:autoSpaceDN w:val="0"/>
        <w:jc w:val="right"/>
      </w:pPr>
      <w:bookmarkStart w:id="0" w:name="_GoBack"/>
      <w:bookmarkEnd w:id="0"/>
      <w:r>
        <w:t xml:space="preserve">                                                                                            Тираж 3 экз</w:t>
      </w:r>
    </w:p>
    <w:sectPr w:rsidR="00503F67" w:rsidSect="00F85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8337B"/>
    <w:multiLevelType w:val="multilevel"/>
    <w:tmpl w:val="6E2AD50A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cs="Times New Roman"/>
      </w:rPr>
    </w:lvl>
  </w:abstractNum>
  <w:abstractNum w:abstractNumId="1">
    <w:nsid w:val="5B9C2E82"/>
    <w:multiLevelType w:val="hybridMultilevel"/>
    <w:tmpl w:val="EC727DD6"/>
    <w:lvl w:ilvl="0" w:tplc="66BCACC8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7CF3404B"/>
    <w:multiLevelType w:val="hybridMultilevel"/>
    <w:tmpl w:val="7DF0F5C4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D91"/>
    <w:rsid w:val="00120EA7"/>
    <w:rsid w:val="003623CE"/>
    <w:rsid w:val="003A13DB"/>
    <w:rsid w:val="00503F67"/>
    <w:rsid w:val="00672D91"/>
    <w:rsid w:val="006D7834"/>
    <w:rsid w:val="00735A65"/>
    <w:rsid w:val="008800A1"/>
    <w:rsid w:val="009B1232"/>
    <w:rsid w:val="00A215E4"/>
    <w:rsid w:val="00F85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23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1">
    <w:name w:val="Заголовок 31"/>
    <w:basedOn w:val="Normal"/>
    <w:uiPriority w:val="99"/>
    <w:rsid w:val="009B1232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Normal"/>
    <w:uiPriority w:val="99"/>
    <w:rsid w:val="009B1232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BodyTextIndent">
    <w:name w:val="Body Text Indent"/>
    <w:basedOn w:val="Normal"/>
    <w:link w:val="BodyTextIndentChar"/>
    <w:uiPriority w:val="99"/>
    <w:semiHidden/>
    <w:rsid w:val="00120EA7"/>
    <w:pPr>
      <w:widowControl w:val="0"/>
      <w:suppressAutoHyphens/>
      <w:autoSpaceDE w:val="0"/>
      <w:spacing w:after="120"/>
      <w:ind w:left="283"/>
    </w:pPr>
    <w:rPr>
      <w:sz w:val="20"/>
      <w:szCs w:val="20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20EA7"/>
    <w:rPr>
      <w:rFonts w:ascii="Times New Roman" w:hAnsi="Times New Roman" w:cs="Times New Roman"/>
      <w:sz w:val="20"/>
      <w:szCs w:val="20"/>
      <w:lang w:eastAsia="ar-SA" w:bidi="ar-SA"/>
    </w:rPr>
  </w:style>
  <w:style w:type="paragraph" w:styleId="BodyTextIndent2">
    <w:name w:val="Body Text Indent 2"/>
    <w:basedOn w:val="Normal"/>
    <w:link w:val="BodyTextIndent2Char"/>
    <w:uiPriority w:val="99"/>
    <w:semiHidden/>
    <w:rsid w:val="00120EA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120EA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uiPriority w:val="99"/>
    <w:rsid w:val="00A215E4"/>
    <w:pPr>
      <w:suppressAutoHyphens/>
      <w:spacing w:before="280" w:after="280" w:line="266" w:lineRule="auto"/>
    </w:pPr>
    <w:rPr>
      <w:rFonts w:cs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11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646</Words>
  <Characters>3686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6</cp:revision>
  <dcterms:created xsi:type="dcterms:W3CDTF">2025-10-10T12:19:00Z</dcterms:created>
  <dcterms:modified xsi:type="dcterms:W3CDTF">2026-02-19T06:51:00Z</dcterms:modified>
</cp:coreProperties>
</file>